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365E"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E8A6AEB" w14:textId="77777777" w:rsidR="00435298" w:rsidRPr="000549CB" w:rsidRDefault="00B86596" w:rsidP="00435298">
      <w:pPr>
        <w:jc w:val="both"/>
        <w:rPr>
          <w:b/>
          <w:bCs/>
          <w:kern w:val="0"/>
          <w:u w:val="single"/>
          <w14:ligatures w14:val="none"/>
        </w:rPr>
      </w:pPr>
      <w:r>
        <w:rPr>
          <w:b/>
          <w:bCs/>
          <w:kern w:val="0"/>
          <w:u w:val="single"/>
          <w14:ligatures w14:val="none"/>
        </w:rPr>
        <w:t>Finishing Touches Contr</w:t>
      </w:r>
      <w:r w:rsidR="005A2816">
        <w:rPr>
          <w:b/>
          <w:bCs/>
          <w:kern w:val="0"/>
          <w:u w:val="single"/>
          <w14:ligatures w14:val="none"/>
        </w:rPr>
        <w:t>i</w:t>
      </w:r>
      <w:r>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4F34B11B" w14:textId="1F68859C"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F648EB">
        <w:rPr>
          <w:rFonts w:eastAsia="Times New Roman"/>
          <w:kern w:val="0"/>
          <w:sz w:val="24"/>
          <w:szCs w:val="24"/>
          <w:lang w:eastAsia="en-GB"/>
          <w14:ligatures w14:val="none"/>
        </w:rPr>
        <w:t>23/06/2026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F648EB" w:rsidRPr="00F648EB">
        <w:rPr>
          <w:rFonts w:eastAsia="Times New Roman"/>
          <w:sz w:val="24"/>
          <w:szCs w:val="24"/>
          <w:lang w:eastAsia="en-GB"/>
        </w:rPr>
        <w:t>3</w:t>
      </w:r>
      <w:r w:rsidR="00085B7B">
        <w:rPr>
          <w:rFonts w:eastAsia="Times New Roman"/>
          <w:sz w:val="24"/>
          <w:szCs w:val="24"/>
          <w:lang w:eastAsia="en-GB"/>
        </w:rPr>
        <w:t>1/07</w:t>
      </w:r>
      <w:r w:rsidR="00F648EB" w:rsidRPr="00F648EB">
        <w:rPr>
          <w:rFonts w:eastAsia="Times New Roman"/>
          <w:sz w:val="24"/>
          <w:szCs w:val="24"/>
          <w:lang w:eastAsia="en-GB"/>
        </w:rPr>
        <w:t>/2026</w:t>
      </w:r>
      <w:r w:rsidR="00F648EB">
        <w:rPr>
          <w:rFonts w:eastAsia="Times New Roman"/>
          <w:sz w:val="24"/>
          <w:szCs w:val="24"/>
          <w:lang w:eastAsia="en-GB"/>
        </w:rPr>
        <w:t xml:space="preserve"> </w:t>
      </w:r>
      <w:r w:rsidRPr="4355EA63">
        <w:rPr>
          <w:rFonts w:eastAsia="Times New Roman"/>
          <w:sz w:val="24"/>
          <w:szCs w:val="24"/>
          <w:lang w:eastAsia="en-GB"/>
        </w:rPr>
        <w:t xml:space="preserve">(both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F648EB">
        <w:rPr>
          <w:rFonts w:eastAsia="Times New Roman"/>
          <w:sz w:val="24"/>
          <w:szCs w:val="24"/>
          <w:lang w:eastAsia="en-GB"/>
        </w:rPr>
        <w:t>within our Southwest Operating area</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337B3CD7"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D9CA64" w14:textId="77777777"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term “Finishing Touches” means fixtures fittings and enhancements that You order from Us at or subsequent to Your formal reservation of the Persimmon home.</w:t>
      </w:r>
    </w:p>
    <w:p w14:paraId="5336205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E83846B" w14:textId="558EEC2C"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r w:rsidRPr="4355EA63">
        <w:rPr>
          <w:rFonts w:eastAsia="Times New Roman"/>
          <w:sz w:val="24"/>
          <w:szCs w:val="24"/>
          <w:lang w:eastAsia="en-GB"/>
        </w:rPr>
        <w:t xml:space="preserve">whether or not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F648EB">
        <w:rPr>
          <w:rFonts w:eastAsia="Times New Roman"/>
          <w:kern w:val="0"/>
          <w:sz w:val="24"/>
          <w:szCs w:val="24"/>
          <w:lang w:eastAsia="en-GB"/>
          <w14:ligatures w14:val="none"/>
        </w:rPr>
        <w:t>30</w:t>
      </w:r>
      <w:r w:rsidR="00F648EB" w:rsidRPr="00F648EB">
        <w:rPr>
          <w:rFonts w:eastAsia="Times New Roman"/>
          <w:kern w:val="0"/>
          <w:sz w:val="24"/>
          <w:szCs w:val="24"/>
          <w:vertAlign w:val="superscript"/>
          <w:lang w:eastAsia="en-GB"/>
          <w14:ligatures w14:val="none"/>
        </w:rPr>
        <w:t>th</w:t>
      </w:r>
      <w:r w:rsidR="00F648EB">
        <w:rPr>
          <w:rFonts w:eastAsia="Times New Roman"/>
          <w:kern w:val="0"/>
          <w:sz w:val="24"/>
          <w:szCs w:val="24"/>
          <w:lang w:eastAsia="en-GB"/>
          <w14:ligatures w14:val="none"/>
        </w:rPr>
        <w:t xml:space="preserve"> </w:t>
      </w:r>
      <w:r w:rsidR="00085B7B">
        <w:rPr>
          <w:rFonts w:eastAsia="Times New Roman"/>
          <w:kern w:val="0"/>
          <w:sz w:val="24"/>
          <w:szCs w:val="24"/>
          <w:lang w:eastAsia="en-GB"/>
          <w14:ligatures w14:val="none"/>
        </w:rPr>
        <w:t>August</w:t>
      </w:r>
      <w:r w:rsidR="00F648EB">
        <w:rPr>
          <w:rFonts w:eastAsia="Times New Roman"/>
          <w:kern w:val="0"/>
          <w:sz w:val="24"/>
          <w:szCs w:val="24"/>
          <w:lang w:eastAsia="en-GB"/>
          <w14:ligatures w14:val="none"/>
        </w:rPr>
        <w:t xml:space="preserve"> 2026 (time of being the essence). </w:t>
      </w:r>
    </w:p>
    <w:p w14:paraId="767BDC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C34BF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4745EF9D" w14:textId="77777777" w:rsidR="00435298" w:rsidRPr="000549CB" w:rsidRDefault="00435298" w:rsidP="00435298">
      <w:pPr>
        <w:pStyle w:val="ListParagraph"/>
        <w:jc w:val="both"/>
        <w:rPr>
          <w:rFonts w:eastAsia="Times New Roman"/>
          <w:kern w:val="0"/>
          <w:sz w:val="24"/>
          <w:szCs w:val="24"/>
          <w:lang w:eastAsia="en-GB"/>
          <w14:ligatures w14:val="none"/>
        </w:rPr>
      </w:pPr>
    </w:p>
    <w:p w14:paraId="61062C4E" w14:textId="77777777" w:rsidR="00435298" w:rsidRPr="00F648EB" w:rsidRDefault="00435298" w:rsidP="00F648EB">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F648EB">
        <w:rPr>
          <w:rFonts w:eastAsia="Times New Roman"/>
          <w:kern w:val="0"/>
          <w:sz w:val="24"/>
          <w:szCs w:val="24"/>
          <w:lang w:eastAsia="en-GB"/>
          <w14:ligatures w14:val="none"/>
        </w:rPr>
        <w:t>£</w:t>
      </w:r>
      <w:r w:rsidR="00F648EB" w:rsidRPr="00F648EB">
        <w:rPr>
          <w:rFonts w:eastAsia="Times New Roman"/>
          <w:sz w:val="24"/>
          <w:szCs w:val="24"/>
          <w:lang w:eastAsia="en-GB"/>
        </w:rPr>
        <w:t>50</w:t>
      </w:r>
      <w:r w:rsidR="00F648EB">
        <w:rPr>
          <w:rFonts w:eastAsia="Times New Roman"/>
          <w:sz w:val="24"/>
          <w:szCs w:val="24"/>
          <w:lang w:eastAsia="en-GB"/>
        </w:rPr>
        <w:t>0</w:t>
      </w:r>
      <w:r w:rsidR="00F648EB" w:rsidRPr="00F648EB">
        <w:rPr>
          <w:rFonts w:eastAsia="Times New Roman"/>
          <w:sz w:val="24"/>
          <w:szCs w:val="24"/>
          <w:lang w:eastAsia="en-GB"/>
        </w:rPr>
        <w:t>0</w:t>
      </w:r>
      <w:r w:rsidR="007952FB" w:rsidRPr="00F648EB">
        <w:rPr>
          <w:rFonts w:eastAsia="Times New Roman"/>
          <w:sz w:val="24"/>
          <w:szCs w:val="24"/>
          <w:lang w:eastAsia="en-GB"/>
        </w:rPr>
        <w:t xml:space="preserve"> </w:t>
      </w:r>
      <w:r w:rsidR="00C76556" w:rsidRPr="00F648EB">
        <w:rPr>
          <w:rFonts w:eastAsia="Times New Roman"/>
          <w:sz w:val="24"/>
          <w:szCs w:val="24"/>
          <w:lang w:eastAsia="en-GB"/>
        </w:rPr>
        <w:t xml:space="preserve">by way of a contribution to </w:t>
      </w:r>
      <w:r w:rsidR="005A731E" w:rsidRPr="00F648EB">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00F648EB">
        <w:rPr>
          <w:rFonts w:eastAsia="Times New Roman"/>
          <w:sz w:val="24"/>
          <w:szCs w:val="24"/>
          <w:lang w:eastAsia="en-GB"/>
        </w:rPr>
        <w:t>; and</w:t>
      </w:r>
    </w:p>
    <w:p w14:paraId="44DE971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2A57E0C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579A80"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3CED04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01A15D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13C4498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6C45558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FBAB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9DAFD3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12FD3D6"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22DE71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AB3A8F7"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6965DCB0"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03D04314"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7AA0265"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02ADC60"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C9F6" w14:textId="77777777" w:rsidR="007F7566" w:rsidRDefault="007F7566" w:rsidP="00106115">
      <w:pPr>
        <w:spacing w:after="0" w:line="240" w:lineRule="auto"/>
      </w:pPr>
      <w:r>
        <w:separator/>
      </w:r>
    </w:p>
  </w:endnote>
  <w:endnote w:type="continuationSeparator" w:id="0">
    <w:p w14:paraId="534BEEBD" w14:textId="77777777" w:rsidR="007F7566" w:rsidRDefault="007F7566"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B93D"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8FCF" w14:textId="77777777" w:rsidR="00106115" w:rsidRDefault="00106115">
    <w:pPr>
      <w:pStyle w:val="Footer"/>
    </w:pPr>
    <w:r>
      <w:t>DOC 1C – Persimmon Ts and Cs – finishing touches contribution – V0</w:t>
    </w:r>
    <w:r w:rsidR="00EA5961">
      <w:t>5</w:t>
    </w:r>
    <w:r>
      <w:t xml:space="preserve"> – </w:t>
    </w:r>
    <w:r w:rsidR="00EA5961">
      <w:t>March 26</w:t>
    </w:r>
  </w:p>
  <w:p w14:paraId="7D91C213"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0727"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E5A7" w14:textId="77777777" w:rsidR="007F7566" w:rsidRDefault="007F7566" w:rsidP="00106115">
      <w:pPr>
        <w:spacing w:after="0" w:line="240" w:lineRule="auto"/>
      </w:pPr>
      <w:r>
        <w:separator/>
      </w:r>
    </w:p>
  </w:footnote>
  <w:footnote w:type="continuationSeparator" w:id="0">
    <w:p w14:paraId="486FDE5E" w14:textId="77777777" w:rsidR="007F7566" w:rsidRDefault="007F7566"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68B0"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0309"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BE17"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7B"/>
    <w:rsid w:val="0002271C"/>
    <w:rsid w:val="00075C01"/>
    <w:rsid w:val="00085B7B"/>
    <w:rsid w:val="00105B2F"/>
    <w:rsid w:val="00106115"/>
    <w:rsid w:val="001441E7"/>
    <w:rsid w:val="00247E0E"/>
    <w:rsid w:val="0028420D"/>
    <w:rsid w:val="002D7C04"/>
    <w:rsid w:val="00435298"/>
    <w:rsid w:val="004D18C5"/>
    <w:rsid w:val="004D3268"/>
    <w:rsid w:val="004E5200"/>
    <w:rsid w:val="004F4637"/>
    <w:rsid w:val="00503210"/>
    <w:rsid w:val="005103E7"/>
    <w:rsid w:val="00563B92"/>
    <w:rsid w:val="00583266"/>
    <w:rsid w:val="005A062E"/>
    <w:rsid w:val="005A2816"/>
    <w:rsid w:val="005A731E"/>
    <w:rsid w:val="005E58F0"/>
    <w:rsid w:val="00607F55"/>
    <w:rsid w:val="0061576B"/>
    <w:rsid w:val="00631E9A"/>
    <w:rsid w:val="006E305C"/>
    <w:rsid w:val="006F56A6"/>
    <w:rsid w:val="00774BA8"/>
    <w:rsid w:val="007872D5"/>
    <w:rsid w:val="007952FB"/>
    <w:rsid w:val="007D61EA"/>
    <w:rsid w:val="007E483A"/>
    <w:rsid w:val="007F7566"/>
    <w:rsid w:val="00826657"/>
    <w:rsid w:val="0086218D"/>
    <w:rsid w:val="008905BC"/>
    <w:rsid w:val="008F2894"/>
    <w:rsid w:val="008F62BA"/>
    <w:rsid w:val="00986FC0"/>
    <w:rsid w:val="00AF568B"/>
    <w:rsid w:val="00B5243B"/>
    <w:rsid w:val="00B5357D"/>
    <w:rsid w:val="00B63D73"/>
    <w:rsid w:val="00B86596"/>
    <w:rsid w:val="00BE5C38"/>
    <w:rsid w:val="00C276D3"/>
    <w:rsid w:val="00C474DB"/>
    <w:rsid w:val="00C76556"/>
    <w:rsid w:val="00D76042"/>
    <w:rsid w:val="00DD17DC"/>
    <w:rsid w:val="00E1403F"/>
    <w:rsid w:val="00EA5961"/>
    <w:rsid w:val="00F648EB"/>
    <w:rsid w:val="00F77C71"/>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ADB6"/>
  <w15:chartTrackingRefBased/>
  <w15:docId w15:val="{02FD6AEC-2704-48E3-BDCD-96C6D894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163;5k%20FT%20-%20SouthWest%20Jun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11180-9A82-4B87-BE50-52220AA6A9BD}">
  <ds:schemaRefs>
    <ds:schemaRef ds:uri="http://www.imanage.com/work/xmlschema"/>
  </ds:schemaRefs>
</ds:datastoreItem>
</file>

<file path=customXml/itemProps3.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24D52D11-AC79-4B12-A0AB-1FEEA8181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£5k FT - SouthWest June 2026</Template>
  <TotalTime>0</TotalTime>
  <Pages>2</Pages>
  <Words>632</Words>
  <Characters>3608</Characters>
  <Application>Microsoft Office Word</Application>
  <DocSecurity>0</DocSecurity>
  <Lines>30</Lines>
  <Paragraphs>8</Paragraphs>
  <ScaleCrop>false</ScaleCrop>
  <Company>Persimmon PLC</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1</cp:revision>
  <dcterms:created xsi:type="dcterms:W3CDTF">2026-07-01T10:42:00Z</dcterms:created>
  <dcterms:modified xsi:type="dcterms:W3CDTF">2026-07-01T10:42:00Z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